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42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42"/>
        <w:gridCol w:w="3121"/>
        <w:gridCol w:w="995"/>
        <w:gridCol w:w="974"/>
        <w:gridCol w:w="18"/>
        <w:gridCol w:w="955"/>
        <w:gridCol w:w="83"/>
        <w:gridCol w:w="1043"/>
        <w:gridCol w:w="334"/>
        <w:gridCol w:w="704"/>
        <w:gridCol w:w="308"/>
        <w:gridCol w:w="2819"/>
        <w:gridCol w:w="991"/>
        <w:gridCol w:w="130"/>
        <w:gridCol w:w="868"/>
        <w:gridCol w:w="1700"/>
      </w:tblGrid>
      <w:tr w:rsidR="00FD66A7">
        <w:trPr>
          <w:gridBefore w:val="1"/>
          <w:wBefore w:w="142" w:type="dxa"/>
          <w:cantSplit/>
          <w:trHeight w:val="663"/>
        </w:trPr>
        <w:tc>
          <w:tcPr>
            <w:tcW w:w="1247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1berschrift"/>
              <w:spacing w:before="0"/>
              <w:ind w:left="-144" w:firstLine="0"/>
              <w:rPr>
                <w:sz w:val="24"/>
              </w:rPr>
            </w:pPr>
            <w:r>
              <w:rPr>
                <w:sz w:val="24"/>
              </w:rPr>
              <w:t>ANGABEN  ZUR  PREISERMITTLUNG  BEI  ZUSCHLAGSKALKULATION</w:t>
            </w:r>
          </w:p>
          <w:p w:rsidR="00FD66A7" w:rsidRDefault="00FD66A7">
            <w:pPr>
              <w:pStyle w:val="1berschrift"/>
              <w:spacing w:before="0"/>
              <w:ind w:left="-144" w:firstLine="0"/>
              <w:rPr>
                <w:b w:val="0"/>
                <w:sz w:val="16"/>
              </w:rPr>
            </w:pPr>
          </w:p>
          <w:p w:rsidR="00FD66A7" w:rsidRDefault="00FD66A7">
            <w:pPr>
              <w:pStyle w:val="Feld9"/>
              <w:jc w:val="left"/>
              <w:rPr>
                <w:rFonts w:ascii="Arial" w:hAnsi="Arial"/>
              </w:rPr>
            </w:pPr>
          </w:p>
        </w:tc>
        <w:tc>
          <w:tcPr>
            <w:tcW w:w="2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Formularname"/>
              <w:tabs>
                <w:tab w:val="clear" w:pos="9072"/>
                <w:tab w:val="left" w:pos="8647"/>
                <w:tab w:val="left" w:pos="14175"/>
              </w:tabs>
              <w:ind w:left="0" w:right="-1"/>
              <w:jc w:val="left"/>
              <w:rPr>
                <w:b w:val="0"/>
                <w:sz w:val="12"/>
              </w:rPr>
            </w:pPr>
            <w:r>
              <w:t>EFB-Preis 1a     311.a</w:t>
            </w:r>
          </w:p>
          <w:p w:rsidR="00FD66A7" w:rsidRDefault="00FD66A7">
            <w:pPr>
              <w:pStyle w:val="Zelle"/>
              <w:ind w:right="-56"/>
            </w:pPr>
            <w:r>
              <w:rPr>
                <w:b/>
                <w:sz w:val="12"/>
              </w:rPr>
              <w:t>Das der Kalkulationsmethode des Bie-</w:t>
            </w:r>
            <w:r>
              <w:rPr>
                <w:b/>
                <w:sz w:val="12"/>
              </w:rPr>
              <w:br/>
              <w:t xml:space="preserve">ters entsprechende EFB-Preis 1a oder </w:t>
            </w:r>
            <w:r>
              <w:rPr>
                <w:b/>
                <w:sz w:val="12"/>
              </w:rPr>
              <w:br/>
              <w:t xml:space="preserve">1b ist mit dem Angebot abzugeben; </w:t>
            </w:r>
            <w:r>
              <w:rPr>
                <w:b/>
                <w:sz w:val="12"/>
              </w:rPr>
              <w:br/>
              <w:t xml:space="preserve">es wird nicht Vertragsbestandteil. Die </w:t>
            </w:r>
            <w:r>
              <w:rPr>
                <w:b/>
                <w:sz w:val="12"/>
              </w:rPr>
              <w:br/>
              <w:t>Nichtabgabe kann dazu führen, dass das  Angebot nicht berücksichtigt wird.</w:t>
            </w:r>
          </w:p>
        </w:tc>
      </w:tr>
      <w:tr w:rsidR="00FD66A7">
        <w:trPr>
          <w:gridBefore w:val="1"/>
          <w:wBefore w:w="142" w:type="dxa"/>
          <w:cantSplit/>
          <w:trHeight w:val="326"/>
        </w:trPr>
        <w:tc>
          <w:tcPr>
            <w:tcW w:w="1247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1berschrift"/>
              <w:spacing w:before="0"/>
              <w:ind w:left="-140" w:hanging="4"/>
              <w:rPr>
                <w:b w:val="0"/>
                <w:sz w:val="19"/>
              </w:rPr>
            </w:pPr>
            <w:r>
              <w:rPr>
                <w:b w:val="0"/>
                <w:sz w:val="19"/>
              </w:rPr>
              <w:t>Baumaßnahme</w:t>
            </w:r>
          </w:p>
        </w:tc>
        <w:tc>
          <w:tcPr>
            <w:tcW w:w="25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ind w:right="-56"/>
              <w:rPr>
                <w:b/>
                <w:sz w:val="12"/>
              </w:rPr>
            </w:pPr>
          </w:p>
        </w:tc>
      </w:tr>
      <w:tr w:rsidR="00FD66A7">
        <w:trPr>
          <w:gridBefore w:val="1"/>
          <w:wBefore w:w="142" w:type="dxa"/>
          <w:cantSplit/>
          <w:trHeight w:hRule="exact" w:val="280"/>
        </w:trPr>
        <w:tc>
          <w:tcPr>
            <w:tcW w:w="8227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FD66A7" w:rsidRPr="00F83946" w:rsidRDefault="00A078CD">
            <w:pPr>
              <w:pStyle w:val="Zelle"/>
              <w:spacing w:after="0"/>
              <w:ind w:left="-142"/>
              <w:jc w:val="left"/>
              <w:rPr>
                <w:color w:val="auto"/>
                <w:sz w:val="19"/>
              </w:rPr>
            </w:pPr>
            <w:r w:rsidRPr="00A078CD">
              <w:rPr>
                <w:color w:val="auto"/>
                <w:sz w:val="19"/>
              </w:rPr>
              <w:t>Rostock-Brinckmansdorf, Neubau Radschnellwegabschnitt Dierkower Damm 1.BA</w:t>
            </w:r>
            <w:r w:rsidR="008C2BF2" w:rsidRPr="008C2BF2">
              <w:rPr>
                <w:color w:val="auto"/>
                <w:sz w:val="19"/>
              </w:rPr>
              <w:t xml:space="preserve"> </w:t>
            </w:r>
          </w:p>
        </w:tc>
        <w:tc>
          <w:tcPr>
            <w:tcW w:w="6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rPr>
                <w:b/>
                <w:color w:val="auto"/>
              </w:rPr>
            </w:pPr>
          </w:p>
        </w:tc>
      </w:tr>
      <w:tr w:rsidR="00FD66A7">
        <w:trPr>
          <w:gridBefore w:val="1"/>
          <w:wBefore w:w="142" w:type="dxa"/>
          <w:cantSplit/>
          <w:trHeight w:hRule="exact" w:val="280"/>
        </w:trPr>
        <w:tc>
          <w:tcPr>
            <w:tcW w:w="8227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FD66A7" w:rsidRDefault="00FD66A7" w:rsidP="00BB76E2">
            <w:pPr>
              <w:pStyle w:val="Zelle"/>
              <w:ind w:left="-142"/>
              <w:jc w:val="left"/>
              <w:rPr>
                <w:b/>
                <w:color w:val="auto"/>
                <w:sz w:val="19"/>
              </w:rPr>
            </w:pPr>
          </w:p>
        </w:tc>
        <w:tc>
          <w:tcPr>
            <w:tcW w:w="6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ind w:left="135"/>
              <w:rPr>
                <w:b/>
                <w:color w:val="auto"/>
                <w:sz w:val="16"/>
              </w:rPr>
            </w:pPr>
            <w:r>
              <w:rPr>
                <w:sz w:val="16"/>
              </w:rPr>
              <w:t>Name des Bieters</w:t>
            </w:r>
          </w:p>
        </w:tc>
      </w:tr>
      <w:tr w:rsidR="00FD66A7">
        <w:trPr>
          <w:gridBefore w:val="1"/>
          <w:wBefore w:w="142" w:type="dxa"/>
          <w:cantSplit/>
        </w:trPr>
        <w:tc>
          <w:tcPr>
            <w:tcW w:w="822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spacing w:after="0"/>
              <w:ind w:left="-144"/>
              <w:jc w:val="left"/>
            </w:pPr>
            <w:r>
              <w:t>A</w:t>
            </w:r>
            <w:bookmarkStart w:id="0" w:name="Text5"/>
            <w:r>
              <w:t xml:space="preserve">ngebot für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ind w:left="136"/>
              <w:jc w:val="left"/>
            </w:pPr>
          </w:p>
        </w:tc>
        <w:bookmarkEnd w:id="0"/>
        <w:tc>
          <w:tcPr>
            <w:tcW w:w="6508" w:type="dxa"/>
            <w:gridSpan w:val="5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FD66A7" w:rsidRDefault="00F83946">
            <w:pPr>
              <w:pStyle w:val="Zelle"/>
              <w:spacing w:before="0" w:after="0"/>
              <w:ind w:left="-31"/>
              <w:jc w:val="left"/>
            </w:pPr>
            <w:permStart w:id="627469553" w:edGrp="everyone"/>
            <w:r>
              <w:t xml:space="preserve">     </w:t>
            </w:r>
            <w:permEnd w:id="627469553"/>
          </w:p>
        </w:tc>
      </w:tr>
      <w:tr w:rsidR="00FD66A7">
        <w:trPr>
          <w:gridBefore w:val="1"/>
          <w:wBefore w:w="142" w:type="dxa"/>
          <w:cantSplit/>
          <w:trHeight w:hRule="exact" w:val="280"/>
        </w:trPr>
        <w:tc>
          <w:tcPr>
            <w:tcW w:w="8227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FD66A7" w:rsidRPr="00F83946" w:rsidRDefault="008C2BF2">
            <w:pPr>
              <w:pStyle w:val="Zelle"/>
              <w:spacing w:before="0" w:after="0"/>
              <w:ind w:left="-144"/>
              <w:jc w:val="left"/>
              <w:rPr>
                <w:sz w:val="19"/>
              </w:rPr>
            </w:pPr>
            <w:r>
              <w:rPr>
                <w:color w:val="auto"/>
                <w:sz w:val="19"/>
              </w:rPr>
              <w:t>8</w:t>
            </w:r>
            <w:r w:rsidR="00A078CD">
              <w:rPr>
                <w:color w:val="auto"/>
                <w:sz w:val="19"/>
              </w:rPr>
              <w:t>4</w:t>
            </w:r>
            <w:r w:rsidR="00F83946" w:rsidRPr="00716C65">
              <w:rPr>
                <w:color w:val="auto"/>
                <w:sz w:val="19"/>
              </w:rPr>
              <w:t>/66/25</w:t>
            </w:r>
          </w:p>
        </w:tc>
        <w:tc>
          <w:tcPr>
            <w:tcW w:w="68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ind w:left="135"/>
              <w:jc w:val="left"/>
              <w:rPr>
                <w:b/>
                <w:color w:val="auto"/>
                <w:sz w:val="19"/>
              </w:rPr>
            </w:pPr>
            <w:r>
              <w:t>Angebotsdatum</w:t>
            </w:r>
          </w:p>
        </w:tc>
      </w:tr>
      <w:tr w:rsidR="00FD66A7">
        <w:trPr>
          <w:gridBefore w:val="1"/>
          <w:wBefore w:w="142" w:type="dxa"/>
          <w:cantSplit/>
          <w:trHeight w:hRule="exact" w:val="280"/>
        </w:trPr>
        <w:tc>
          <w:tcPr>
            <w:tcW w:w="8227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FD66A7" w:rsidRDefault="00A078CD">
            <w:pPr>
              <w:pStyle w:val="Feld9"/>
              <w:spacing w:before="0"/>
              <w:ind w:left="-144"/>
              <w:jc w:val="left"/>
              <w:rPr>
                <w:rFonts w:ascii="Arial" w:hAnsi="Arial"/>
                <w:b/>
                <w:sz w:val="19"/>
              </w:rPr>
            </w:pPr>
            <w:r w:rsidRPr="00A078CD">
              <w:rPr>
                <w:rFonts w:ascii="Arial" w:hAnsi="Arial"/>
                <w:b/>
                <w:sz w:val="19"/>
              </w:rPr>
              <w:t>Leitungs- und Straßenarbeiten</w:t>
            </w:r>
            <w:bookmarkStart w:id="1" w:name="_GoBack"/>
            <w:bookmarkEnd w:id="1"/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ind w:left="134"/>
              <w:jc w:val="left"/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FD66A7" w:rsidRDefault="00F83946">
            <w:pPr>
              <w:pStyle w:val="Zelle"/>
              <w:spacing w:before="0" w:after="0"/>
              <w:jc w:val="left"/>
            </w:pPr>
            <w:permStart w:id="1671852108" w:edGrp="everyone"/>
            <w:r>
              <w:t xml:space="preserve">    </w:t>
            </w:r>
            <w:permEnd w:id="1671852108"/>
          </w:p>
        </w:tc>
      </w:tr>
      <w:tr w:rsidR="00FD66A7">
        <w:trPr>
          <w:gridBefore w:val="1"/>
          <w:wBefore w:w="142" w:type="dxa"/>
        </w:trPr>
        <w:tc>
          <w:tcPr>
            <w:tcW w:w="822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Feld9"/>
              <w:spacing w:before="0"/>
              <w:ind w:left="-144"/>
              <w:jc w:val="left"/>
              <w:rPr>
                <w:rFonts w:ascii="Arial" w:hAnsi="Arial"/>
                <w:sz w:val="12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rPr>
                <w:sz w:val="12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ind w:left="-32" w:firstLine="32"/>
              <w:jc w:val="left"/>
              <w:rPr>
                <w:color w:val="auto"/>
                <w:sz w:val="12"/>
              </w:rPr>
            </w:pPr>
          </w:p>
        </w:tc>
      </w:tr>
      <w:tr w:rsidR="00FD66A7">
        <w:trPr>
          <w:gridBefore w:val="1"/>
          <w:wBefore w:w="142" w:type="dxa"/>
          <w:cantSplit/>
        </w:trPr>
        <w:tc>
          <w:tcPr>
            <w:tcW w:w="1504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jc w:val="left"/>
              <w:rPr>
                <w:b/>
                <w:color w:val="auto"/>
                <w:sz w:val="8"/>
              </w:rPr>
            </w:pPr>
          </w:p>
        </w:tc>
      </w:tr>
      <w:tr w:rsidR="00FD66A7">
        <w:trPr>
          <w:trHeight w:val="184"/>
        </w:trPr>
        <w:tc>
          <w:tcPr>
            <w:tcW w:w="523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"/>
              <w:spacing w:after="0"/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D66A7" w:rsidRDefault="00FD66A7">
            <w:pPr>
              <w:pStyle w:val="Zelle1"/>
              <w:spacing w:before="160" w:after="0"/>
              <w:jc w:val="center"/>
              <w:rPr>
                <w:sz w:val="12"/>
              </w:rPr>
            </w:pPr>
            <w:r>
              <w:rPr>
                <w:sz w:val="12"/>
              </w:rPr>
              <w:t>Zuschlag</w:t>
            </w:r>
          </w:p>
        </w:tc>
        <w:tc>
          <w:tcPr>
            <w:tcW w:w="11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D66A7" w:rsidRDefault="00FD66A7">
            <w:pPr>
              <w:pStyle w:val="Zelle"/>
              <w:spacing w:before="120" w:after="0"/>
              <w:jc w:val="center"/>
              <w:rPr>
                <w:sz w:val="12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spacing w:after="0"/>
            </w:pPr>
          </w:p>
        </w:tc>
        <w:tc>
          <w:tcPr>
            <w:tcW w:w="7520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"/>
              <w:spacing w:before="40" w:after="40"/>
              <w:rPr>
                <w:b/>
              </w:rPr>
            </w:pPr>
            <w:r>
              <w:rPr>
                <w:b/>
              </w:rPr>
              <w:t>3.  Ermittlung der Angebotssumme</w:t>
            </w:r>
          </w:p>
        </w:tc>
      </w:tr>
      <w:tr w:rsidR="00FD66A7">
        <w:tc>
          <w:tcPr>
            <w:tcW w:w="5232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/>
            </w:pPr>
            <w:r>
              <w:rPr>
                <w:b/>
              </w:rPr>
              <w:t>1.  Angaben über den Kalkulationslohn</w:t>
            </w:r>
          </w:p>
        </w:tc>
        <w:tc>
          <w:tcPr>
            <w:tcW w:w="97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66A7" w:rsidRDefault="00FD66A7">
            <w:pPr>
              <w:pStyle w:val="Zelle1"/>
              <w:spacing w:before="0" w:after="0"/>
              <w:jc w:val="center"/>
              <w:rPr>
                <w:sz w:val="12"/>
              </w:rPr>
            </w:pPr>
            <w:r>
              <w:rPr>
                <w:sz w:val="12"/>
              </w:rPr>
              <w:t>in % vom ML</w:t>
            </w:r>
          </w:p>
        </w:tc>
        <w:tc>
          <w:tcPr>
            <w:tcW w:w="11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66A7" w:rsidRDefault="00FD66A7">
            <w:pPr>
              <w:pStyle w:val="Zelle"/>
              <w:spacing w:before="0"/>
              <w:jc w:val="center"/>
              <w:rPr>
                <w:sz w:val="12"/>
              </w:rPr>
            </w:pPr>
            <w:r>
              <w:rPr>
                <w:sz w:val="12"/>
              </w:rPr>
              <w:t>€/h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/>
            </w:pPr>
          </w:p>
        </w:tc>
        <w:tc>
          <w:tcPr>
            <w:tcW w:w="383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/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ind w:left="-171" w:right="-88"/>
              <w:jc w:val="center"/>
              <w:rPr>
                <w:sz w:val="12"/>
              </w:rPr>
            </w:pPr>
            <w:r>
              <w:rPr>
                <w:sz w:val="12"/>
              </w:rPr>
              <w:t>Einzelkost.der</w:t>
            </w:r>
          </w:p>
          <w:p w:rsidR="00FD66A7" w:rsidRDefault="00FD66A7">
            <w:pPr>
              <w:pStyle w:val="Zelle"/>
              <w:spacing w:before="0" w:after="0"/>
              <w:ind w:left="-171" w:right="-88"/>
              <w:jc w:val="center"/>
              <w:rPr>
                <w:sz w:val="12"/>
              </w:rPr>
            </w:pPr>
            <w:r>
              <w:rPr>
                <w:sz w:val="12"/>
              </w:rPr>
              <w:t>Teilleistungen</w:t>
            </w: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jc w:val="center"/>
              <w:rPr>
                <w:sz w:val="12"/>
              </w:rPr>
            </w:pPr>
            <w:r>
              <w:rPr>
                <w:sz w:val="12"/>
              </w:rPr>
              <w:t>Zuschläge</w:t>
            </w:r>
          </w:p>
          <w:p w:rsidR="00FD66A7" w:rsidRDefault="00FD66A7">
            <w:pPr>
              <w:pStyle w:val="Zelle"/>
              <w:spacing w:before="0" w:after="0"/>
              <w:jc w:val="center"/>
              <w:rPr>
                <w:sz w:val="12"/>
              </w:rPr>
            </w:pPr>
            <w:r>
              <w:rPr>
                <w:sz w:val="12"/>
              </w:rPr>
              <w:t>gemäß 2.4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"/>
              <w:spacing w:before="0" w:after="0"/>
              <w:jc w:val="center"/>
              <w:rPr>
                <w:sz w:val="12"/>
              </w:rPr>
            </w:pPr>
            <w:r>
              <w:rPr>
                <w:sz w:val="12"/>
              </w:rPr>
              <w:t>Angebotssumme</w:t>
            </w:r>
          </w:p>
        </w:tc>
      </w:tr>
      <w:tr w:rsidR="00FD66A7">
        <w:tc>
          <w:tcPr>
            <w:tcW w:w="5232" w:type="dxa"/>
            <w:gridSpan w:val="4"/>
            <w:tcBorders>
              <w:top w:val="nil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D66A7" w:rsidRDefault="00FD66A7">
            <w:pPr>
              <w:pStyle w:val="Zelle"/>
              <w:spacing w:before="0" w:after="0"/>
              <w:rPr>
                <w:sz w:val="1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D66A7" w:rsidRDefault="00FD66A7">
            <w:pPr>
              <w:pStyle w:val="Zelle1"/>
              <w:spacing w:before="0" w:after="0"/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FD66A7" w:rsidRDefault="00FD66A7">
            <w:pPr>
              <w:pStyle w:val="Zelle"/>
              <w:spacing w:before="0" w:after="0"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rPr>
                <w:sz w:val="12"/>
              </w:rPr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rPr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ind w:left="-171" w:right="-88"/>
              <w:jc w:val="center"/>
              <w:rPr>
                <w:sz w:val="12"/>
              </w:rPr>
            </w:pPr>
            <w:r>
              <w:rPr>
                <w:sz w:val="12"/>
              </w:rPr>
              <w:t>= unmittelbare</w:t>
            </w: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rPr>
                <w:sz w:val="12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"/>
              <w:spacing w:before="0" w:after="0"/>
              <w:rPr>
                <w:sz w:val="12"/>
              </w:rPr>
            </w:pPr>
          </w:p>
        </w:tc>
      </w:tr>
      <w:tr w:rsidR="00FD66A7">
        <w:tc>
          <w:tcPr>
            <w:tcW w:w="523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7"/>
            </w:pPr>
            <w:permStart w:id="2133208777" w:edGrp="everyone" w:colFirst="1" w:colLast="1"/>
            <w:permStart w:id="52175159" w:edGrp="everyone" w:colFirst="2" w:colLast="2"/>
            <w:r>
              <w:rPr>
                <w:b/>
              </w:rPr>
              <w:t>1.1  Mittellohn ML</w:t>
            </w:r>
          </w:p>
        </w:tc>
        <w:tc>
          <w:tcPr>
            <w:tcW w:w="97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1"/>
              <w:spacing w:before="0" w:after="0"/>
              <w:jc w:val="center"/>
              <w:rPr>
                <w:sz w:val="12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"/>
              <w:spacing w:before="0" w:after="0"/>
              <w:jc w:val="center"/>
              <w:rPr>
                <w:sz w:val="12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rPr>
                <w:sz w:val="12"/>
              </w:rPr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rPr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ind w:left="-171" w:right="-230"/>
              <w:jc w:val="center"/>
              <w:rPr>
                <w:sz w:val="12"/>
              </w:rPr>
            </w:pPr>
            <w:r>
              <w:rPr>
                <w:sz w:val="12"/>
              </w:rPr>
              <w:t>Herstellkosten</w:t>
            </w: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jc w:val="center"/>
              <w:rPr>
                <w:sz w:val="12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"/>
              <w:spacing w:before="0" w:after="0"/>
              <w:jc w:val="center"/>
              <w:rPr>
                <w:sz w:val="12"/>
              </w:rPr>
            </w:pPr>
          </w:p>
        </w:tc>
      </w:tr>
      <w:tr w:rsidR="00FD66A7">
        <w:tc>
          <w:tcPr>
            <w:tcW w:w="523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  <w:tabs>
                <w:tab w:val="left" w:pos="423"/>
                <w:tab w:val="left" w:pos="990"/>
              </w:tabs>
            </w:pPr>
            <w:permStart w:id="1581673034" w:edGrp="everyone" w:colFirst="1" w:colLast="1"/>
            <w:permStart w:id="2123005009" w:edGrp="everyone" w:colFirst="2" w:colLast="2"/>
            <w:permEnd w:id="2133208777"/>
            <w:permEnd w:id="52175159"/>
            <w:r>
              <w:tab/>
              <w:t>einschl.</w:t>
            </w:r>
          </w:p>
        </w:tc>
        <w:tc>
          <w:tcPr>
            <w:tcW w:w="97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1"/>
              <w:spacing w:before="0" w:after="0"/>
              <w:jc w:val="center"/>
              <w:rPr>
                <w:sz w:val="12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"/>
              <w:spacing w:before="0" w:after="0"/>
              <w:jc w:val="center"/>
              <w:rPr>
                <w:sz w:val="12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rPr>
                <w:sz w:val="12"/>
              </w:rPr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rPr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D66A7" w:rsidRDefault="00FD66A7">
            <w:pPr>
              <w:pStyle w:val="Zelle"/>
              <w:spacing w:before="0" w:after="0"/>
              <w:ind w:left="-171" w:right="-230"/>
              <w:jc w:val="center"/>
              <w:rPr>
                <w:sz w:val="12"/>
              </w:rPr>
            </w:pPr>
            <w:r>
              <w:rPr>
                <w:sz w:val="12"/>
              </w:rPr>
              <w:t>€</w:t>
            </w: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D66A7" w:rsidRDefault="00FD66A7">
            <w:pPr>
              <w:pStyle w:val="Zelle"/>
              <w:spacing w:before="0" w:after="0"/>
              <w:jc w:val="center"/>
              <w:rPr>
                <w:sz w:val="12"/>
              </w:rPr>
            </w:pPr>
            <w:r>
              <w:rPr>
                <w:sz w:val="12"/>
              </w:rPr>
              <w:t>%</w:t>
            </w: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>
            <w:pPr>
              <w:pStyle w:val="Zelle"/>
              <w:spacing w:before="0" w:after="0"/>
              <w:jc w:val="center"/>
              <w:rPr>
                <w:sz w:val="12"/>
              </w:rPr>
            </w:pPr>
            <w:r>
              <w:rPr>
                <w:sz w:val="12"/>
              </w:rPr>
              <w:t>€</w:t>
            </w:r>
          </w:p>
        </w:tc>
      </w:tr>
      <w:tr w:rsidR="00FD66A7">
        <w:tc>
          <w:tcPr>
            <w:tcW w:w="523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  <w:tabs>
                <w:tab w:val="left" w:pos="423"/>
              </w:tabs>
            </w:pPr>
            <w:permStart w:id="1980254535" w:edGrp="everyone" w:colFirst="1" w:colLast="1"/>
            <w:permStart w:id="1744401157" w:edGrp="everyone" w:colFirst="2" w:colLast="2"/>
            <w:permStart w:id="72161968" w:edGrp="everyone" w:colFirst="5" w:colLast="5"/>
            <w:permStart w:id="394336928" w:edGrp="everyone" w:colFirst="6" w:colLast="6"/>
            <w:permStart w:id="800813087" w:edGrp="everyone" w:colFirst="7" w:colLast="7"/>
            <w:permEnd w:id="1581673034"/>
            <w:permEnd w:id="2123005009"/>
            <w:r>
              <w:tab/>
              <w:t>-</w:t>
            </w:r>
            <w:r>
              <w:tab/>
              <w:t xml:space="preserve">Lohnzulagen, Lohnerhöhung, wenn keine Gleitklausel vereinbart wird. </w:t>
            </w:r>
          </w:p>
          <w:p w:rsidR="00FD66A7" w:rsidRDefault="00FD66A7">
            <w:pPr>
              <w:pStyle w:val="Zelle6"/>
              <w:tabs>
                <w:tab w:val="left" w:pos="423"/>
                <w:tab w:val="left" w:pos="990"/>
              </w:tabs>
              <w:rPr>
                <w:vertAlign w:val="superscript"/>
              </w:rPr>
            </w:pPr>
            <w:r>
              <w:tab/>
              <w:t>-</w:t>
            </w:r>
            <w:r>
              <w:tab/>
              <w:t>P</w:t>
            </w:r>
            <w:r w:rsidR="00487101">
              <w:t>o</w:t>
            </w:r>
            <w:r>
              <w:t>liere</w:t>
            </w:r>
            <w:r>
              <w:tab/>
            </w:r>
            <w:sdt>
              <w:sdtPr>
                <w:id w:val="859396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24801099" w:edGrp="everyone"/>
                <w:r w:rsidR="00F8394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permEnd w:id="2024801099"/>
            <w:r>
              <w:t xml:space="preserve"> in ML  </w:t>
            </w:r>
            <w:r>
              <w:rPr>
                <w:vertAlign w:val="superscript"/>
              </w:rPr>
              <w:t>1)</w:t>
            </w:r>
          </w:p>
          <w:p w:rsidR="00FD66A7" w:rsidRDefault="00FD66A7" w:rsidP="00F83946">
            <w:pPr>
              <w:pStyle w:val="Zelle6"/>
              <w:tabs>
                <w:tab w:val="left" w:pos="990"/>
              </w:tabs>
            </w:pPr>
            <w:r>
              <w:rPr>
                <w:vertAlign w:val="superscript"/>
              </w:rPr>
              <w:tab/>
            </w:r>
            <w:r>
              <w:rPr>
                <w:vertAlign w:val="superscript"/>
              </w:rPr>
              <w:tab/>
            </w:r>
            <w:sdt>
              <w:sdtPr>
                <w:id w:val="-1124919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8084940" w:edGrp="everyone"/>
                <w:r w:rsidR="00F8394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3946">
              <w:t xml:space="preserve"> </w:t>
            </w:r>
            <w:permEnd w:id="208084940"/>
            <w:r w:rsidR="00F83946">
              <w:t xml:space="preserve"> </w:t>
            </w:r>
            <w:r>
              <w:t xml:space="preserve">im Zuschlag gemäß Nr. 2. </w:t>
            </w:r>
            <w:r>
              <w:rPr>
                <w:vertAlign w:val="superscript"/>
              </w:rPr>
              <w:t>1)</w:t>
            </w:r>
          </w:p>
        </w:tc>
        <w:tc>
          <w:tcPr>
            <w:tcW w:w="97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1"/>
              <w:spacing w:before="0" w:after="0"/>
              <w:jc w:val="center"/>
              <w:rPr>
                <w:sz w:val="12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>
            <w:pPr>
              <w:pStyle w:val="Zelle"/>
              <w:spacing w:before="0" w:after="0"/>
              <w:jc w:val="center"/>
              <w:rPr>
                <w:sz w:val="12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rPr>
                <w:sz w:val="12"/>
              </w:rPr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rPr>
                <w:sz w:val="12"/>
              </w:rPr>
            </w:pPr>
          </w:p>
          <w:p w:rsidR="00FD66A7" w:rsidRDefault="00FD66A7">
            <w:pPr>
              <w:pStyle w:val="zelle7"/>
              <w:tabs>
                <w:tab w:val="left" w:pos="339"/>
              </w:tabs>
            </w:pPr>
            <w:r>
              <w:rPr>
                <w:b/>
              </w:rPr>
              <w:t>3.1</w:t>
            </w:r>
            <w:r>
              <w:rPr>
                <w:b/>
              </w:rPr>
              <w:tab/>
              <w:t>Eigene Lohnkosten</w:t>
            </w:r>
          </w:p>
          <w:p w:rsidR="00FD66A7" w:rsidRDefault="00FD66A7">
            <w:pPr>
              <w:pStyle w:val="Zelle"/>
              <w:tabs>
                <w:tab w:val="left" w:pos="339"/>
                <w:tab w:val="left" w:pos="1757"/>
              </w:tabs>
              <w:spacing w:before="0" w:after="0"/>
              <w:rPr>
                <w:sz w:val="12"/>
              </w:rPr>
            </w:pPr>
            <w:r>
              <w:rPr>
                <w:b/>
                <w:sz w:val="12"/>
              </w:rPr>
              <w:tab/>
            </w:r>
            <w:r>
              <w:rPr>
                <w:sz w:val="12"/>
              </w:rPr>
              <w:t>Kalk.-Lohn</w:t>
            </w:r>
            <w:r>
              <w:rPr>
                <w:sz w:val="12"/>
              </w:rPr>
              <w:tab/>
              <w:t>x Gesamtstunden</w:t>
            </w: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"/>
              <w:spacing w:before="0" w:after="0"/>
              <w:ind w:left="-171" w:right="-230"/>
              <w:jc w:val="center"/>
              <w:rPr>
                <w:sz w:val="1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"/>
              <w:spacing w:before="0" w:after="0"/>
              <w:jc w:val="center"/>
              <w:rPr>
                <w:sz w:val="12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"/>
              <w:spacing w:before="0" w:after="0"/>
              <w:jc w:val="center"/>
              <w:rPr>
                <w:sz w:val="12"/>
              </w:rPr>
            </w:pPr>
          </w:p>
        </w:tc>
      </w:tr>
      <w:tr w:rsidR="00FD66A7">
        <w:tc>
          <w:tcPr>
            <w:tcW w:w="523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7"/>
            </w:pPr>
            <w:permStart w:id="1731092545" w:edGrp="everyone" w:colFirst="1" w:colLast="1"/>
            <w:permStart w:id="1671563783" w:edGrp="everyone" w:colFirst="2" w:colLast="2"/>
            <w:permStart w:id="892668856" w:edGrp="everyone" w:colFirst="5" w:colLast="5"/>
            <w:permStart w:id="1845198298" w:edGrp="everyone" w:colFirst="6" w:colLast="6"/>
            <w:permStart w:id="1666844110" w:edGrp="everyone" w:colFirst="7" w:colLast="7"/>
            <w:permEnd w:id="1980254535"/>
            <w:permEnd w:id="1744401157"/>
            <w:permEnd w:id="72161968"/>
            <w:permEnd w:id="394336928"/>
            <w:permEnd w:id="800813087"/>
            <w:r>
              <w:rPr>
                <w:b/>
              </w:rPr>
              <w:t>1.2  Sozialkosten</w:t>
            </w:r>
          </w:p>
        </w:tc>
        <w:tc>
          <w:tcPr>
            <w:tcW w:w="97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1"/>
              <w:spacing w:before="0" w:after="0"/>
              <w:jc w:val="center"/>
              <w:rPr>
                <w:sz w:val="12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"/>
              <w:spacing w:before="0" w:after="0"/>
              <w:jc w:val="center"/>
              <w:rPr>
                <w:sz w:val="12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rPr>
                <w:sz w:val="12"/>
              </w:rPr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"/>
              <w:spacing w:before="0" w:after="0"/>
              <w:rPr>
                <w:sz w:val="12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"/>
              <w:spacing w:before="0" w:after="0"/>
              <w:ind w:left="-171" w:right="-230"/>
              <w:jc w:val="center"/>
              <w:rPr>
                <w:sz w:val="12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"/>
              <w:spacing w:before="0" w:after="0"/>
              <w:jc w:val="center"/>
              <w:rPr>
                <w:sz w:val="12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"/>
              <w:spacing w:before="0" w:after="0"/>
              <w:jc w:val="center"/>
              <w:rPr>
                <w:sz w:val="12"/>
              </w:rPr>
            </w:pPr>
          </w:p>
        </w:tc>
      </w:tr>
      <w:tr w:rsidR="00FD66A7">
        <w:tc>
          <w:tcPr>
            <w:tcW w:w="523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</w:pPr>
            <w:permStart w:id="708589488" w:edGrp="everyone" w:colFirst="1" w:colLast="1"/>
            <w:permStart w:id="1373506058" w:edGrp="everyone" w:colFirst="2" w:colLast="2"/>
            <w:permStart w:id="1120627410" w:edGrp="everyone" w:colFirst="5" w:colLast="5"/>
            <w:permStart w:id="2102929613" w:edGrp="everyone" w:colFirst="6" w:colLast="6"/>
            <w:permStart w:id="196307611" w:edGrp="everyone" w:colFirst="7" w:colLast="7"/>
            <w:permEnd w:id="1731092545"/>
            <w:permEnd w:id="1671563783"/>
            <w:permEnd w:id="892668856"/>
            <w:permEnd w:id="1845198298"/>
            <w:permEnd w:id="1666844110"/>
            <w:r>
              <w:tab/>
              <w:t>gesetzlich, tariflich, freiwillig</w:t>
            </w:r>
          </w:p>
        </w:tc>
        <w:tc>
          <w:tcPr>
            <w:tcW w:w="973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126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  <w:tabs>
                <w:tab w:val="left" w:pos="1757"/>
              </w:tabs>
            </w:pPr>
            <w:r>
              <w:tab/>
              <w:t>....................................</w:t>
            </w:r>
            <w:r>
              <w:tab/>
              <w:t>x  ..........................</w:t>
            </w: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dotted" w:sz="6" w:space="0" w:color="auto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</w:tr>
      <w:tr w:rsidR="00FD66A7">
        <w:tc>
          <w:tcPr>
            <w:tcW w:w="523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7"/>
            </w:pPr>
            <w:permStart w:id="1041659069" w:edGrp="everyone" w:colFirst="1" w:colLast="1"/>
            <w:permStart w:id="1761809888" w:edGrp="everyone" w:colFirst="2" w:colLast="2"/>
            <w:permStart w:id="1176200376" w:edGrp="everyone" w:colFirst="5" w:colLast="5"/>
            <w:permStart w:id="1136734245" w:edGrp="everyone" w:colFirst="6" w:colLast="6"/>
            <w:permStart w:id="240155366" w:edGrp="everyone" w:colFirst="7" w:colLast="7"/>
            <w:permEnd w:id="708589488"/>
            <w:permEnd w:id="1373506058"/>
            <w:permEnd w:id="1120627410"/>
            <w:permEnd w:id="2102929613"/>
            <w:permEnd w:id="196307611"/>
            <w:r>
              <w:rPr>
                <w:b/>
              </w:rPr>
              <w:t>1.3  Lohnnebenkosten</w:t>
            </w:r>
          </w:p>
        </w:tc>
        <w:tc>
          <w:tcPr>
            <w:tcW w:w="97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1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7"/>
              <w:tabs>
                <w:tab w:val="left" w:pos="339"/>
              </w:tabs>
            </w:pPr>
            <w:r>
              <w:rPr>
                <w:b/>
              </w:rPr>
              <w:t>3.2</w:t>
            </w:r>
            <w:r>
              <w:rPr>
                <w:b/>
              </w:rPr>
              <w:tab/>
              <w:t>Kosten</w:t>
            </w: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</w:tr>
      <w:tr w:rsidR="00FD66A7">
        <w:tc>
          <w:tcPr>
            <w:tcW w:w="523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</w:pPr>
            <w:permStart w:id="237779504" w:edGrp="everyone" w:colFirst="1" w:colLast="1"/>
            <w:permStart w:id="1819175979" w:edGrp="everyone" w:colFirst="2" w:colLast="2"/>
            <w:permStart w:id="1983648354" w:edGrp="everyone" w:colFirst="5" w:colLast="5"/>
            <w:permStart w:id="1790191604" w:edGrp="everyone" w:colFirst="6" w:colLast="6"/>
            <w:permStart w:id="128797250" w:edGrp="everyone" w:colFirst="7" w:colLast="7"/>
            <w:permEnd w:id="1041659069"/>
            <w:permEnd w:id="1761809888"/>
            <w:permEnd w:id="1176200376"/>
            <w:permEnd w:id="1136734245"/>
            <w:permEnd w:id="240155366"/>
            <w:r>
              <w:tab/>
              <w:t xml:space="preserve">Auslösungen, Fahrgelder usw. </w:t>
            </w:r>
          </w:p>
        </w:tc>
        <w:tc>
          <w:tcPr>
            <w:tcW w:w="973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126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  <w:tabs>
                <w:tab w:val="clear" w:pos="282"/>
                <w:tab w:val="left" w:pos="339"/>
              </w:tabs>
            </w:pPr>
            <w:r>
              <w:tab/>
              <w:t>für Stoffe und Bauhilfsstoffe</w:t>
            </w: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dotted" w:sz="6" w:space="0" w:color="auto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</w:tr>
      <w:tr w:rsidR="00FD66A7">
        <w:tc>
          <w:tcPr>
            <w:tcW w:w="523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7"/>
            </w:pPr>
            <w:permStart w:id="133503350" w:edGrp="everyone" w:colFirst="1" w:colLast="1"/>
            <w:permStart w:id="760835854" w:edGrp="everyone" w:colFirst="2" w:colLast="2"/>
            <w:permStart w:id="630088354" w:edGrp="everyone" w:colFirst="5" w:colLast="5"/>
            <w:permStart w:id="598304562" w:edGrp="everyone" w:colFirst="6" w:colLast="6"/>
            <w:permStart w:id="1226980857" w:edGrp="everyone" w:colFirst="7" w:colLast="7"/>
            <w:permEnd w:id="237779504"/>
            <w:permEnd w:id="1819175979"/>
            <w:permEnd w:id="1983648354"/>
            <w:permEnd w:id="1790191604"/>
            <w:permEnd w:id="128797250"/>
            <w:r>
              <w:rPr>
                <w:b/>
              </w:rPr>
              <w:t>1.4  Sonstiges</w:t>
            </w:r>
            <w:r>
              <w:t xml:space="preserve">  </w:t>
            </w:r>
            <w:r>
              <w:rPr>
                <w:vertAlign w:val="superscript"/>
              </w:rPr>
              <w:t>2)</w:t>
            </w:r>
          </w:p>
        </w:tc>
        <w:tc>
          <w:tcPr>
            <w:tcW w:w="97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1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7"/>
              <w:tabs>
                <w:tab w:val="left" w:pos="339"/>
              </w:tabs>
            </w:pPr>
            <w:r>
              <w:rPr>
                <w:b/>
              </w:rPr>
              <w:t>3.3</w:t>
            </w:r>
            <w:r>
              <w:rPr>
                <w:b/>
              </w:rPr>
              <w:tab/>
              <w:t>Kosten</w:t>
            </w: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</w:tr>
      <w:tr w:rsidR="00FD66A7">
        <w:tc>
          <w:tcPr>
            <w:tcW w:w="523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</w:pPr>
            <w:permStart w:id="851008929" w:edGrp="everyone" w:colFirst="1" w:colLast="1"/>
            <w:permStart w:id="24190190" w:edGrp="everyone" w:colFirst="2" w:colLast="2"/>
            <w:permStart w:id="680160287" w:edGrp="everyone" w:colFirst="5" w:colLast="5"/>
            <w:permStart w:id="7307248" w:edGrp="everyone" w:colFirst="6" w:colLast="6"/>
            <w:permStart w:id="1529437118" w:edGrp="everyone" w:colFirst="7" w:colLast="7"/>
            <w:permEnd w:id="133503350"/>
            <w:permEnd w:id="760835854"/>
            <w:permEnd w:id="630088354"/>
            <w:permEnd w:id="598304562"/>
            <w:permEnd w:id="1226980857"/>
          </w:p>
        </w:tc>
        <w:tc>
          <w:tcPr>
            <w:tcW w:w="97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1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  <w:tabs>
                <w:tab w:val="clear" w:pos="282"/>
                <w:tab w:val="left" w:pos="339"/>
              </w:tabs>
            </w:pPr>
            <w:r>
              <w:tab/>
              <w:t>für Geräte, Energie und Betriebsstoffe</w:t>
            </w: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</w:tr>
      <w:tr w:rsidR="00FD66A7">
        <w:tc>
          <w:tcPr>
            <w:tcW w:w="523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  <w:rPr>
                <w:sz w:val="6"/>
              </w:rPr>
            </w:pPr>
            <w:permStart w:id="474878009" w:edGrp="everyone" w:colFirst="1" w:colLast="1"/>
            <w:permStart w:id="2101811647" w:edGrp="everyone" w:colFirst="2" w:colLast="2"/>
            <w:permStart w:id="1857643542" w:edGrp="everyone" w:colFirst="5" w:colLast="5"/>
            <w:permStart w:id="1150748710" w:edGrp="everyone" w:colFirst="6" w:colLast="6"/>
            <w:permStart w:id="315171865" w:edGrp="everyone" w:colFirst="7" w:colLast="7"/>
            <w:permEnd w:id="851008929"/>
            <w:permEnd w:id="24190190"/>
            <w:permEnd w:id="680160287"/>
            <w:permEnd w:id="7307248"/>
            <w:permEnd w:id="1529437118"/>
          </w:p>
        </w:tc>
        <w:tc>
          <w:tcPr>
            <w:tcW w:w="973" w:type="dxa"/>
            <w:gridSpan w:val="2"/>
            <w:tcBorders>
              <w:top w:val="dotted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6"/>
              </w:rPr>
            </w:pPr>
          </w:p>
        </w:tc>
        <w:tc>
          <w:tcPr>
            <w:tcW w:w="1126" w:type="dxa"/>
            <w:gridSpan w:val="2"/>
            <w:tcBorders>
              <w:top w:val="dotted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  <w:rPr>
                <w:sz w:val="6"/>
              </w:rPr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  <w:tabs>
                <w:tab w:val="clear" w:pos="282"/>
                <w:tab w:val="left" w:pos="339"/>
              </w:tabs>
              <w:rPr>
                <w:sz w:val="6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6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6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6"/>
              </w:rPr>
            </w:pPr>
          </w:p>
        </w:tc>
      </w:tr>
      <w:tr w:rsidR="00FD66A7">
        <w:tc>
          <w:tcPr>
            <w:tcW w:w="523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7"/>
              <w:tabs>
                <w:tab w:val="left" w:pos="282"/>
              </w:tabs>
            </w:pPr>
            <w:permStart w:id="282483137" w:edGrp="everyone" w:colFirst="1" w:colLast="1"/>
            <w:permStart w:id="694162560" w:edGrp="everyone" w:colFirst="2" w:colLast="2"/>
            <w:permStart w:id="1983869708" w:edGrp="everyone" w:colFirst="5" w:colLast="5"/>
            <w:permStart w:id="44045082" w:edGrp="everyone" w:colFirst="6" w:colLast="6"/>
            <w:permStart w:id="1909218496" w:edGrp="everyone" w:colFirst="7" w:colLast="7"/>
            <w:permEnd w:id="474878009"/>
            <w:permEnd w:id="2101811647"/>
            <w:permEnd w:id="1857643542"/>
            <w:permEnd w:id="1150748710"/>
            <w:permEnd w:id="315171865"/>
            <w:r>
              <w:tab/>
            </w:r>
            <w:r>
              <w:rPr>
                <w:b/>
              </w:rPr>
              <w:t>Kalkulationslohn</w:t>
            </w:r>
          </w:p>
        </w:tc>
        <w:tc>
          <w:tcPr>
            <w:tcW w:w="97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1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7"/>
              <w:tabs>
                <w:tab w:val="left" w:pos="339"/>
              </w:tabs>
            </w:pPr>
            <w:r>
              <w:rPr>
                <w:b/>
              </w:rPr>
              <w:br/>
              <w:t>3.4</w:t>
            </w:r>
            <w:r>
              <w:rPr>
                <w:b/>
              </w:rPr>
              <w:tab/>
              <w:t>Nachunternehmerleistungen</w:t>
            </w: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</w:tr>
      <w:tr w:rsidR="00FD66A7">
        <w:trPr>
          <w:trHeight w:hRule="exact" w:val="113"/>
        </w:trPr>
        <w:tc>
          <w:tcPr>
            <w:tcW w:w="523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7"/>
              <w:tabs>
                <w:tab w:val="left" w:pos="282"/>
              </w:tabs>
            </w:pPr>
            <w:permStart w:id="1083342050" w:edGrp="everyone" w:colFirst="1" w:colLast="1"/>
            <w:permStart w:id="537160358" w:edGrp="everyone" w:colFirst="2" w:colLast="2"/>
            <w:permStart w:id="1498511259" w:edGrp="everyone" w:colFirst="5" w:colLast="5"/>
            <w:permStart w:id="2067743954" w:edGrp="everyone" w:colFirst="6" w:colLast="6"/>
            <w:permStart w:id="529031545" w:edGrp="everyone" w:colFirst="7" w:colLast="7"/>
            <w:permEnd w:id="282483137"/>
            <w:permEnd w:id="694162560"/>
            <w:permEnd w:id="1983869708"/>
            <w:permEnd w:id="44045082"/>
            <w:permEnd w:id="1909218496"/>
          </w:p>
        </w:tc>
        <w:tc>
          <w:tcPr>
            <w:tcW w:w="973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126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  <w:tabs>
                <w:tab w:val="clear" w:pos="282"/>
                <w:tab w:val="left" w:pos="339"/>
              </w:tabs>
            </w:pP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dotted" w:sz="6" w:space="0" w:color="auto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dotted" w:sz="6" w:space="0" w:color="auto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</w:tr>
      <w:tr w:rsidR="00FD66A7">
        <w:tc>
          <w:tcPr>
            <w:tcW w:w="5232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7"/>
              <w:tabs>
                <w:tab w:val="left" w:pos="282"/>
              </w:tabs>
              <w:spacing w:before="0"/>
              <w:rPr>
                <w:sz w:val="4"/>
              </w:rPr>
            </w:pPr>
            <w:permStart w:id="818966189" w:edGrp="everyone" w:colFirst="1" w:colLast="1"/>
            <w:permStart w:id="1418483666" w:edGrp="everyone" w:colFirst="2" w:colLast="2"/>
            <w:permStart w:id="1212434491" w:edGrp="everyone" w:colFirst="5" w:colLast="5"/>
            <w:permStart w:id="2083203941" w:edGrp="everyone" w:colFirst="6" w:colLast="6"/>
            <w:permStart w:id="1983010527" w:edGrp="everyone" w:colFirst="7" w:colLast="7"/>
            <w:permEnd w:id="1083342050"/>
            <w:permEnd w:id="537160358"/>
            <w:permEnd w:id="1498511259"/>
            <w:permEnd w:id="2067743954"/>
            <w:permEnd w:id="529031545"/>
          </w:p>
        </w:tc>
        <w:tc>
          <w:tcPr>
            <w:tcW w:w="97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4"/>
              </w:rPr>
            </w:pPr>
          </w:p>
        </w:tc>
        <w:tc>
          <w:tcPr>
            <w:tcW w:w="11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4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  <w:rPr>
                <w:sz w:val="4"/>
              </w:rPr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D66A7" w:rsidRDefault="00FD66A7">
            <w:pPr>
              <w:pStyle w:val="Zelle6"/>
              <w:tabs>
                <w:tab w:val="clear" w:pos="282"/>
                <w:tab w:val="left" w:pos="339"/>
              </w:tabs>
              <w:rPr>
                <w:sz w:val="4"/>
              </w:rPr>
            </w:pP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4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4"/>
              </w:rPr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4"/>
              </w:rPr>
            </w:pPr>
          </w:p>
        </w:tc>
      </w:tr>
      <w:tr w:rsidR="00FD66A7">
        <w:trPr>
          <w:trHeight w:hRule="exact" w:val="113"/>
        </w:trPr>
        <w:tc>
          <w:tcPr>
            <w:tcW w:w="5232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D66A7" w:rsidRDefault="00FD66A7">
            <w:pPr>
              <w:pStyle w:val="zelle7"/>
              <w:tabs>
                <w:tab w:val="left" w:pos="282"/>
              </w:tabs>
            </w:pPr>
            <w:permStart w:id="1192834042" w:edGrp="everyone" w:colFirst="5" w:colLast="5"/>
            <w:permStart w:id="612388209" w:edGrp="everyone" w:colFirst="6" w:colLast="6"/>
            <w:permStart w:id="1122203647" w:edGrp="everyone" w:colFirst="7" w:colLast="7"/>
            <w:permEnd w:id="818966189"/>
            <w:permEnd w:id="1418483666"/>
            <w:permEnd w:id="1212434491"/>
            <w:permEnd w:id="2083203941"/>
            <w:permEnd w:id="1983010527"/>
          </w:p>
        </w:tc>
        <w:tc>
          <w:tcPr>
            <w:tcW w:w="973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  <w:tabs>
                <w:tab w:val="clear" w:pos="282"/>
                <w:tab w:val="left" w:pos="339"/>
              </w:tabs>
            </w:pP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</w:tr>
      <w:tr w:rsidR="00FD66A7">
        <w:tc>
          <w:tcPr>
            <w:tcW w:w="733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>
            <w:pPr>
              <w:pStyle w:val="Zelle"/>
              <w:ind w:left="282" w:right="-190" w:hanging="282"/>
              <w:jc w:val="left"/>
            </w:pPr>
            <w:permStart w:id="1777222199" w:edGrp="everyone" w:colFirst="3" w:colLast="3"/>
            <w:permStart w:id="964955768" w:edGrp="everyone" w:colFirst="4" w:colLast="4"/>
            <w:permStart w:id="840772368" w:edGrp="everyone" w:colFirst="5" w:colLast="5"/>
            <w:permEnd w:id="1192834042"/>
            <w:permEnd w:id="612388209"/>
            <w:permEnd w:id="1122203647"/>
            <w:r>
              <w:rPr>
                <w:b/>
              </w:rPr>
              <w:t>2.  Zuschläge auf die Einzelkosten der Teilleistungen = unmittelbare Herstellkosten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7"/>
              <w:tabs>
                <w:tab w:val="left" w:pos="309"/>
              </w:tabs>
              <w:spacing w:before="160"/>
            </w:pPr>
            <w:r>
              <w:tab/>
              <w:t>Summe der unmittelbaren Herstellkosten</w:t>
            </w: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dotted" w:sz="6" w:space="0" w:color="auto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tabs>
                <w:tab w:val="left" w:pos="1411"/>
              </w:tabs>
              <w:jc w:val="center"/>
            </w:pPr>
          </w:p>
        </w:tc>
      </w:tr>
      <w:tr w:rsidR="00FD66A7">
        <w:tc>
          <w:tcPr>
            <w:tcW w:w="326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</w:pPr>
            <w:permStart w:id="1185232620" w:edGrp="everyone" w:colFirst="4" w:colLast="4"/>
            <w:permStart w:id="725383383" w:edGrp="everyone" w:colFirst="5" w:colLast="5"/>
            <w:permStart w:id="1892239000" w:edGrp="everyone" w:colFirst="6" w:colLast="6"/>
            <w:permEnd w:id="1777222199"/>
            <w:permEnd w:id="964955768"/>
            <w:permEnd w:id="840772368"/>
          </w:p>
        </w:tc>
        <w:tc>
          <w:tcPr>
            <w:tcW w:w="4068" w:type="dxa"/>
            <w:gridSpan w:val="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  <w:jc w:val="center"/>
            </w:pPr>
            <w:r>
              <w:t>Zuschläge in % auf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</w:tr>
      <w:tr w:rsidR="00FD66A7">
        <w:tc>
          <w:tcPr>
            <w:tcW w:w="326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</w:pPr>
            <w:permStart w:id="165225544" w:edGrp="everyone" w:colFirst="7" w:colLast="7"/>
            <w:permStart w:id="137954510" w:edGrp="everyone" w:colFirst="8" w:colLast="8"/>
            <w:permStart w:id="1979588545" w:edGrp="everyone" w:colFirst="9" w:colLast="9"/>
            <w:permEnd w:id="1185232620"/>
            <w:permEnd w:id="725383383"/>
            <w:permEnd w:id="1892239000"/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>
            <w:pPr>
              <w:pStyle w:val="Zelle6"/>
              <w:spacing w:before="60"/>
              <w:jc w:val="center"/>
            </w:pPr>
            <w:r>
              <w:t>Lohn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>
            <w:pPr>
              <w:pStyle w:val="Zelle6"/>
              <w:spacing w:before="60"/>
              <w:jc w:val="center"/>
            </w:pPr>
            <w:r>
              <w:t>Stoffkosten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>
            <w:pPr>
              <w:pStyle w:val="Zelle6"/>
              <w:spacing w:before="60"/>
              <w:ind w:left="-179" w:right="-126"/>
              <w:jc w:val="center"/>
            </w:pPr>
            <w:r>
              <w:t>Gerätekosten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>
            <w:pPr>
              <w:pStyle w:val="Zelle6"/>
              <w:ind w:left="-162" w:right="-144"/>
              <w:jc w:val="center"/>
            </w:pPr>
            <w:r>
              <w:t>Nachunterneh-</w:t>
            </w:r>
          </w:p>
          <w:p w:rsidR="00FD66A7" w:rsidRDefault="00FD66A7">
            <w:pPr>
              <w:pStyle w:val="Zelle6"/>
              <w:ind w:left="-164" w:right="-142"/>
              <w:jc w:val="center"/>
            </w:pPr>
            <w:r>
              <w:t>merleistungen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7"/>
              <w:tabs>
                <w:tab w:val="left" w:pos="257"/>
              </w:tabs>
              <w:spacing w:before="120"/>
              <w:rPr>
                <w:b/>
              </w:rPr>
            </w:pPr>
            <w:r>
              <w:rPr>
                <w:b/>
              </w:rPr>
              <w:tab/>
              <w:t>Angebotssumme ohne Umsatzsteuer</w:t>
            </w: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6"/>
              <w:tabs>
                <w:tab w:val="clear" w:pos="282"/>
                <w:tab w:val="left" w:pos="339"/>
              </w:tabs>
              <w:jc w:val="center"/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</w:tr>
      <w:tr w:rsidR="00FD66A7">
        <w:tc>
          <w:tcPr>
            <w:tcW w:w="326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</w:pPr>
            <w:permStart w:id="667773416" w:edGrp="everyone" w:colFirst="7" w:colLast="7"/>
            <w:permStart w:id="976103370" w:edGrp="everyone" w:colFirst="8" w:colLast="8"/>
            <w:permStart w:id="217202832" w:edGrp="everyone" w:colFirst="9" w:colLast="9"/>
            <w:permEnd w:id="165225544"/>
            <w:permEnd w:id="137954510"/>
            <w:permEnd w:id="1979588545"/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  <w:jc w:val="center"/>
            </w:pPr>
            <w: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  <w:jc w:val="center"/>
            </w:pPr>
            <w:r>
              <w:t>2</w:t>
            </w: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  <w:jc w:val="center"/>
            </w:pPr>
            <w:r>
              <w:t>3</w:t>
            </w: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  <w:jc w:val="center"/>
            </w:pPr>
            <w:r>
              <w:t>4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383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9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7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</w:tr>
      <w:tr w:rsidR="00FD66A7">
        <w:tc>
          <w:tcPr>
            <w:tcW w:w="326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7"/>
            </w:pPr>
            <w:permStart w:id="468214167" w:edGrp="everyone" w:colFirst="1" w:colLast="1"/>
            <w:permStart w:id="936203651" w:edGrp="everyone" w:colFirst="2" w:colLast="2"/>
            <w:permStart w:id="616658909" w:edGrp="everyone" w:colFirst="3" w:colLast="3"/>
            <w:permStart w:id="1484073121" w:edGrp="everyone" w:colFirst="4" w:colLast="4"/>
            <w:permEnd w:id="667773416"/>
            <w:permEnd w:id="976103370"/>
            <w:permEnd w:id="217202832"/>
            <w:r>
              <w:rPr>
                <w:b/>
              </w:rPr>
              <w:t>2.1  Baustellengemeinkosten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752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D66A7" w:rsidRDefault="00FD66A7">
            <w:pPr>
              <w:pStyle w:val="zelle7"/>
            </w:pPr>
          </w:p>
        </w:tc>
      </w:tr>
      <w:tr w:rsidR="00FD66A7">
        <w:tc>
          <w:tcPr>
            <w:tcW w:w="326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</w:pPr>
            <w:permStart w:id="1972453039" w:edGrp="everyone" w:colFirst="1" w:colLast="1"/>
            <w:permStart w:id="1480162824" w:edGrp="everyone" w:colFirst="2" w:colLast="2"/>
            <w:permStart w:id="491928953" w:edGrp="everyone" w:colFirst="3" w:colLast="3"/>
            <w:permStart w:id="1862800614" w:edGrp="everyone" w:colFirst="4" w:colLast="4"/>
            <w:permEnd w:id="468214167"/>
            <w:permEnd w:id="936203651"/>
            <w:permEnd w:id="616658909"/>
            <w:permEnd w:id="1484073121"/>
            <w:r>
              <w:tab/>
              <w:t xml:space="preserve">soweit hierfür nicht besondere Ansätze im LV </w:t>
            </w:r>
            <w:r>
              <w:tab/>
              <w:t>vorgesehen sind.</w:t>
            </w: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7520" w:type="dxa"/>
            <w:gridSpan w:val="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"/>
            </w:pPr>
            <w:r>
              <w:rPr>
                <w:b/>
              </w:rPr>
              <w:t>Eventuelle Erläuterungen des Bieters</w:t>
            </w:r>
          </w:p>
        </w:tc>
      </w:tr>
      <w:tr w:rsidR="00FD66A7">
        <w:tc>
          <w:tcPr>
            <w:tcW w:w="326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  <w:tabs>
                <w:tab w:val="left" w:pos="425"/>
              </w:tabs>
            </w:pPr>
            <w:permStart w:id="1883198031" w:edGrp="everyone" w:colFirst="1" w:colLast="1"/>
            <w:permStart w:id="535494676" w:edGrp="everyone" w:colFirst="2" w:colLast="2"/>
            <w:permStart w:id="112540355" w:edGrp="everyone" w:colFirst="3" w:colLast="3"/>
            <w:permStart w:id="1187581987" w:edGrp="everyone" w:colFirst="4" w:colLast="4"/>
            <w:permStart w:id="1072056839" w:edGrp="everyone" w:colFirst="6" w:colLast="6"/>
            <w:permEnd w:id="1972453039"/>
            <w:permEnd w:id="1480162824"/>
            <w:permEnd w:id="491928953"/>
            <w:permEnd w:id="1862800614"/>
            <w:r>
              <w:tab/>
              <w:t>-</w:t>
            </w:r>
            <w:r>
              <w:tab/>
              <w:t>Baustelleneinrichtung einschl. Unter-</w:t>
            </w:r>
          </w:p>
          <w:p w:rsidR="00FD66A7" w:rsidRDefault="00FD66A7">
            <w:pPr>
              <w:pStyle w:val="Zelle6"/>
              <w:tabs>
                <w:tab w:val="left" w:pos="425"/>
              </w:tabs>
            </w:pPr>
            <w:r>
              <w:tab/>
            </w:r>
            <w:r>
              <w:tab/>
              <w:t>kunft, Energie, Bewachung, Hilfs-</w:t>
            </w:r>
          </w:p>
          <w:p w:rsidR="00FD66A7" w:rsidRDefault="00FD66A7">
            <w:pPr>
              <w:pStyle w:val="Zelle6"/>
              <w:tabs>
                <w:tab w:val="left" w:pos="425"/>
              </w:tabs>
            </w:pPr>
            <w:r>
              <w:tab/>
            </w:r>
            <w:r>
              <w:tab/>
              <w:t xml:space="preserve">löhne, Hilfsstoffe, Werkzeuge und </w:t>
            </w:r>
          </w:p>
          <w:p w:rsidR="00FD66A7" w:rsidRDefault="00FD66A7">
            <w:pPr>
              <w:pStyle w:val="Zelle6"/>
              <w:tabs>
                <w:tab w:val="left" w:pos="425"/>
              </w:tabs>
            </w:pPr>
            <w:r>
              <w:tab/>
            </w:r>
            <w:r>
              <w:tab/>
              <w:t>Kleingeräte, Materialkosten für</w:t>
            </w:r>
          </w:p>
          <w:p w:rsidR="00FD66A7" w:rsidRDefault="00FD66A7">
            <w:pPr>
              <w:pStyle w:val="Zelle6"/>
              <w:tabs>
                <w:tab w:val="left" w:pos="425"/>
              </w:tabs>
            </w:pPr>
            <w:r>
              <w:tab/>
            </w:r>
            <w:r>
              <w:tab/>
              <w:t>Baustelleneinrichtung</w:t>
            </w: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7520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</w:pPr>
          </w:p>
        </w:tc>
      </w:tr>
      <w:tr w:rsidR="00FD66A7">
        <w:tc>
          <w:tcPr>
            <w:tcW w:w="326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  <w:tabs>
                <w:tab w:val="left" w:pos="425"/>
              </w:tabs>
            </w:pPr>
            <w:permStart w:id="385297891" w:edGrp="everyone" w:colFirst="1" w:colLast="1"/>
            <w:permStart w:id="1842685313" w:edGrp="everyone" w:colFirst="2" w:colLast="2"/>
            <w:permStart w:id="1849320166" w:edGrp="everyone" w:colFirst="3" w:colLast="3"/>
            <w:permStart w:id="1087333490" w:edGrp="everyone" w:colFirst="4" w:colLast="4"/>
            <w:permStart w:id="495876915" w:edGrp="everyone" w:colFirst="6" w:colLast="6"/>
            <w:permEnd w:id="1883198031"/>
            <w:permEnd w:id="535494676"/>
            <w:permEnd w:id="112540355"/>
            <w:permEnd w:id="1187581987"/>
            <w:permEnd w:id="1072056839"/>
            <w:r>
              <w:tab/>
              <w:t>-</w:t>
            </w:r>
            <w:r>
              <w:tab/>
              <w:t>Pachten, Wege, Verkehrsregelung</w:t>
            </w:r>
          </w:p>
          <w:p w:rsidR="00FD66A7" w:rsidRDefault="00FD66A7">
            <w:pPr>
              <w:pStyle w:val="Zelle6"/>
              <w:tabs>
                <w:tab w:val="left" w:pos="425"/>
              </w:tabs>
            </w:pPr>
            <w:r>
              <w:tab/>
            </w:r>
            <w:r>
              <w:tab/>
              <w:t>usw.</w:t>
            </w:r>
          </w:p>
        </w:tc>
        <w:tc>
          <w:tcPr>
            <w:tcW w:w="995" w:type="dxa"/>
            <w:tcBorders>
              <w:top w:val="dotted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2" w:type="dxa"/>
            <w:gridSpan w:val="2"/>
            <w:tcBorders>
              <w:top w:val="dotted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38" w:type="dxa"/>
            <w:gridSpan w:val="2"/>
            <w:tcBorders>
              <w:top w:val="dotted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43" w:type="dxa"/>
            <w:tcBorders>
              <w:top w:val="dotted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7520" w:type="dxa"/>
            <w:gridSpan w:val="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</w:pPr>
          </w:p>
        </w:tc>
      </w:tr>
      <w:tr w:rsidR="00FD66A7">
        <w:tc>
          <w:tcPr>
            <w:tcW w:w="326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  <w:tabs>
                <w:tab w:val="left" w:pos="425"/>
              </w:tabs>
              <w:jc w:val="left"/>
            </w:pPr>
            <w:permStart w:id="773619237" w:edGrp="everyone" w:colFirst="1" w:colLast="1"/>
            <w:permStart w:id="1980968738" w:edGrp="everyone" w:colFirst="2" w:colLast="2"/>
            <w:permStart w:id="1644629398" w:edGrp="everyone" w:colFirst="3" w:colLast="3"/>
            <w:permStart w:id="2072606951" w:edGrp="everyone" w:colFirst="4" w:colLast="4"/>
            <w:permStart w:id="1324613643" w:edGrp="everyone" w:colFirst="6" w:colLast="6"/>
            <w:permEnd w:id="385297891"/>
            <w:permEnd w:id="1842685313"/>
            <w:permEnd w:id="1849320166"/>
            <w:permEnd w:id="1087333490"/>
            <w:permEnd w:id="495876915"/>
            <w:r>
              <w:tab/>
              <w:t>-</w:t>
            </w:r>
            <w:r>
              <w:tab/>
              <w:t>Gehälter für Bauleitung, Abrechnung</w:t>
            </w:r>
            <w:r>
              <w:br/>
            </w:r>
            <w:r>
              <w:tab/>
            </w:r>
            <w:r>
              <w:tab/>
              <w:t>usw.</w:t>
            </w:r>
          </w:p>
        </w:tc>
        <w:tc>
          <w:tcPr>
            <w:tcW w:w="995" w:type="dxa"/>
            <w:tcBorders>
              <w:top w:val="dotted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2" w:type="dxa"/>
            <w:gridSpan w:val="2"/>
            <w:tcBorders>
              <w:top w:val="dotted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38" w:type="dxa"/>
            <w:gridSpan w:val="2"/>
            <w:tcBorders>
              <w:top w:val="dotted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43" w:type="dxa"/>
            <w:tcBorders>
              <w:top w:val="dotted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7520" w:type="dxa"/>
            <w:gridSpan w:val="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</w:pPr>
          </w:p>
        </w:tc>
      </w:tr>
      <w:tr w:rsidR="00FD66A7">
        <w:tc>
          <w:tcPr>
            <w:tcW w:w="326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  <w:tabs>
                <w:tab w:val="left" w:pos="425"/>
              </w:tabs>
            </w:pPr>
            <w:permStart w:id="194387916" w:edGrp="everyone" w:colFirst="1" w:colLast="1"/>
            <w:permStart w:id="466301865" w:edGrp="everyone" w:colFirst="2" w:colLast="2"/>
            <w:permStart w:id="1096703684" w:edGrp="everyone" w:colFirst="3" w:colLast="3"/>
            <w:permStart w:id="1675388339" w:edGrp="everyone" w:colFirst="4" w:colLast="4"/>
            <w:permStart w:id="1761817205" w:edGrp="everyone" w:colFirst="6" w:colLast="6"/>
            <w:permEnd w:id="773619237"/>
            <w:permEnd w:id="1980968738"/>
            <w:permEnd w:id="1644629398"/>
            <w:permEnd w:id="2072606951"/>
            <w:permEnd w:id="1324613643"/>
            <w:r>
              <w:tab/>
              <w:t>-</w:t>
            </w:r>
            <w:r>
              <w:tab/>
              <w:t>Sonderkosten der Baustelle</w:t>
            </w:r>
          </w:p>
        </w:tc>
        <w:tc>
          <w:tcPr>
            <w:tcW w:w="995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2" w:type="dxa"/>
            <w:gridSpan w:val="2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38" w:type="dxa"/>
            <w:gridSpan w:val="2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43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7520" w:type="dxa"/>
            <w:gridSpan w:val="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</w:pPr>
          </w:p>
        </w:tc>
      </w:tr>
      <w:tr w:rsidR="00FD66A7">
        <w:tc>
          <w:tcPr>
            <w:tcW w:w="326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  <w:tabs>
                <w:tab w:val="left" w:pos="425"/>
              </w:tabs>
              <w:rPr>
                <w:sz w:val="4"/>
              </w:rPr>
            </w:pPr>
            <w:permStart w:id="590371563" w:edGrp="everyone" w:colFirst="1" w:colLast="1"/>
            <w:permStart w:id="1294871426" w:edGrp="everyone" w:colFirst="2" w:colLast="2"/>
            <w:permStart w:id="281027222" w:edGrp="everyone" w:colFirst="3" w:colLast="3"/>
            <w:permStart w:id="1945327517" w:edGrp="everyone" w:colFirst="4" w:colLast="4"/>
            <w:permStart w:id="1302333188" w:edGrp="everyone" w:colFirst="6" w:colLast="6"/>
            <w:permEnd w:id="194387916"/>
            <w:permEnd w:id="466301865"/>
            <w:permEnd w:id="1096703684"/>
            <w:permEnd w:id="1675388339"/>
            <w:permEnd w:id="1761817205"/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4"/>
              </w:rPr>
            </w:pPr>
          </w:p>
        </w:tc>
        <w:tc>
          <w:tcPr>
            <w:tcW w:w="10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4"/>
              </w:rPr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4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  <w:rPr>
                <w:sz w:val="4"/>
              </w:rPr>
            </w:pPr>
          </w:p>
        </w:tc>
        <w:tc>
          <w:tcPr>
            <w:tcW w:w="7520" w:type="dxa"/>
            <w:gridSpan w:val="7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>
            <w:pPr>
              <w:pStyle w:val="Zelle6"/>
              <w:rPr>
                <w:sz w:val="4"/>
              </w:rPr>
            </w:pPr>
          </w:p>
        </w:tc>
      </w:tr>
      <w:tr w:rsidR="00FD66A7">
        <w:tc>
          <w:tcPr>
            <w:tcW w:w="326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7"/>
              <w:tabs>
                <w:tab w:val="left" w:pos="284"/>
              </w:tabs>
              <w:spacing w:after="40"/>
            </w:pPr>
            <w:permStart w:id="420167193" w:edGrp="everyone" w:colFirst="1" w:colLast="1"/>
            <w:permStart w:id="41971615" w:edGrp="everyone" w:colFirst="2" w:colLast="2"/>
            <w:permStart w:id="1220810291" w:edGrp="everyone" w:colFirst="3" w:colLast="3"/>
            <w:permStart w:id="1735867751" w:edGrp="everyone" w:colFirst="4" w:colLast="4"/>
            <w:permStart w:id="1580209175" w:edGrp="everyone" w:colFirst="6" w:colLast="6"/>
            <w:permEnd w:id="590371563"/>
            <w:permEnd w:id="1294871426"/>
            <w:permEnd w:id="281027222"/>
            <w:permEnd w:id="1945327517"/>
            <w:permEnd w:id="1302333188"/>
            <w:r>
              <w:rPr>
                <w:b/>
              </w:rPr>
              <w:tab/>
              <w:t xml:space="preserve">Baustellengemeinkosten </w:t>
            </w:r>
            <w:r>
              <w:t xml:space="preserve">insgesamt  </w:t>
            </w:r>
            <w:r>
              <w:rPr>
                <w:vertAlign w:val="superscript"/>
              </w:rPr>
              <w:t>3)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752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>
            <w:pPr>
              <w:pStyle w:val="Zelle6"/>
            </w:pPr>
          </w:p>
        </w:tc>
      </w:tr>
      <w:tr w:rsidR="00FD66A7">
        <w:trPr>
          <w:cantSplit/>
        </w:trPr>
        <w:tc>
          <w:tcPr>
            <w:tcW w:w="326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7"/>
              <w:spacing w:after="40"/>
              <w:rPr>
                <w:b/>
              </w:rPr>
            </w:pPr>
            <w:permStart w:id="280046724" w:edGrp="everyone" w:colFirst="1" w:colLast="1"/>
            <w:permStart w:id="2107775804" w:edGrp="everyone" w:colFirst="2" w:colLast="2"/>
            <w:permStart w:id="1828653479" w:edGrp="everyone" w:colFirst="3" w:colLast="3"/>
            <w:permStart w:id="1996706654" w:edGrp="everyone" w:colFirst="4" w:colLast="4"/>
            <w:permEnd w:id="420167193"/>
            <w:permEnd w:id="41971615"/>
            <w:permEnd w:id="1220810291"/>
            <w:permEnd w:id="1735867751"/>
            <w:permEnd w:id="1580209175"/>
            <w:r>
              <w:rPr>
                <w:b/>
              </w:rPr>
              <w:t>2.2  Allgemeine Geschäftskosten</w:t>
            </w:r>
          </w:p>
        </w:tc>
        <w:tc>
          <w:tcPr>
            <w:tcW w:w="995" w:type="dxa"/>
            <w:tcBorders>
              <w:top w:val="dotted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2" w:type="dxa"/>
            <w:gridSpan w:val="2"/>
            <w:tcBorders>
              <w:top w:val="dotted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38" w:type="dxa"/>
            <w:gridSpan w:val="2"/>
            <w:tcBorders>
              <w:top w:val="dotted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43" w:type="dxa"/>
            <w:tcBorders>
              <w:top w:val="dotted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75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  <w:spacing w:before="20"/>
              <w:rPr>
                <w:sz w:val="14"/>
              </w:rPr>
            </w:pPr>
            <w:r>
              <w:rPr>
                <w:sz w:val="14"/>
                <w:vertAlign w:val="superscript"/>
              </w:rPr>
              <w:t xml:space="preserve">1)  </w:t>
            </w:r>
            <w:r>
              <w:rPr>
                <w:sz w:val="14"/>
              </w:rPr>
              <w:t xml:space="preserve"> Zutreffendes ankreuzen</w:t>
            </w:r>
          </w:p>
          <w:p w:rsidR="00FD66A7" w:rsidRDefault="00FD66A7">
            <w:pPr>
              <w:pStyle w:val="Zelle6"/>
              <w:spacing w:before="20"/>
              <w:rPr>
                <w:sz w:val="14"/>
              </w:rPr>
            </w:pPr>
            <w:r>
              <w:rPr>
                <w:sz w:val="14"/>
                <w:vertAlign w:val="superscript"/>
              </w:rPr>
              <w:t xml:space="preserve">2)  </w:t>
            </w:r>
            <w:r>
              <w:rPr>
                <w:sz w:val="14"/>
              </w:rPr>
              <w:t xml:space="preserve"> Vom Bieter zu erläutern</w:t>
            </w:r>
          </w:p>
          <w:p w:rsidR="00FD66A7" w:rsidRDefault="00FD66A7">
            <w:pPr>
              <w:pStyle w:val="Zelle6"/>
              <w:spacing w:before="20"/>
            </w:pPr>
            <w:r>
              <w:rPr>
                <w:sz w:val="14"/>
                <w:vertAlign w:val="superscript"/>
              </w:rPr>
              <w:t>3)</w:t>
            </w:r>
            <w:r>
              <w:rPr>
                <w:sz w:val="14"/>
              </w:rPr>
              <w:t xml:space="preserve">  ggf. nicht aufgegliedert</w:t>
            </w:r>
          </w:p>
        </w:tc>
      </w:tr>
      <w:tr w:rsidR="00FD66A7">
        <w:trPr>
          <w:cantSplit/>
        </w:trPr>
        <w:tc>
          <w:tcPr>
            <w:tcW w:w="326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7"/>
              <w:spacing w:after="40"/>
              <w:rPr>
                <w:b/>
              </w:rPr>
            </w:pPr>
            <w:permStart w:id="37815425" w:edGrp="everyone" w:colFirst="1" w:colLast="1"/>
            <w:permStart w:id="157950687" w:edGrp="everyone" w:colFirst="2" w:colLast="2"/>
            <w:permStart w:id="150299" w:edGrp="everyone" w:colFirst="3" w:colLast="3"/>
            <w:permStart w:id="259722380" w:edGrp="everyone" w:colFirst="4" w:colLast="4"/>
            <w:permEnd w:id="280046724"/>
            <w:permEnd w:id="2107775804"/>
            <w:permEnd w:id="1828653479"/>
            <w:permEnd w:id="1996706654"/>
            <w:r>
              <w:rPr>
                <w:b/>
              </w:rPr>
              <w:t>2.3  Wagnis und Gewinn</w:t>
            </w:r>
          </w:p>
        </w:tc>
        <w:tc>
          <w:tcPr>
            <w:tcW w:w="995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992" w:type="dxa"/>
            <w:gridSpan w:val="2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38" w:type="dxa"/>
            <w:gridSpan w:val="2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1043" w:type="dxa"/>
            <w:tcBorders>
              <w:top w:val="dotted" w:sz="6" w:space="0" w:color="auto"/>
              <w:left w:val="single" w:sz="6" w:space="0" w:color="auto"/>
              <w:bottom w:val="dotted" w:sz="6" w:space="0" w:color="auto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</w:pPr>
          </w:p>
        </w:tc>
        <w:tc>
          <w:tcPr>
            <w:tcW w:w="75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  <w:spacing w:before="20"/>
            </w:pPr>
          </w:p>
        </w:tc>
      </w:tr>
      <w:tr w:rsidR="00FD66A7">
        <w:trPr>
          <w:cantSplit/>
        </w:trPr>
        <w:tc>
          <w:tcPr>
            <w:tcW w:w="326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6"/>
              <w:tabs>
                <w:tab w:val="left" w:pos="425"/>
              </w:tabs>
              <w:rPr>
                <w:sz w:val="4"/>
              </w:rPr>
            </w:pPr>
            <w:permStart w:id="1788282338" w:edGrp="everyone" w:colFirst="1" w:colLast="1"/>
            <w:permStart w:id="671771328" w:edGrp="everyone" w:colFirst="2" w:colLast="2"/>
            <w:permStart w:id="2109492168" w:edGrp="everyone" w:colFirst="3" w:colLast="3"/>
            <w:permStart w:id="1295015817" w:edGrp="everyone" w:colFirst="4" w:colLast="4"/>
            <w:permEnd w:id="37815425"/>
            <w:permEnd w:id="157950687"/>
            <w:permEnd w:id="150299"/>
            <w:permEnd w:id="259722380"/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4"/>
              </w:rPr>
            </w:pPr>
          </w:p>
        </w:tc>
        <w:tc>
          <w:tcPr>
            <w:tcW w:w="103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4"/>
              </w:rPr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6"/>
              <w:jc w:val="center"/>
              <w:rPr>
                <w:sz w:val="4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  <w:rPr>
                <w:sz w:val="4"/>
              </w:rPr>
            </w:pPr>
          </w:p>
        </w:tc>
        <w:tc>
          <w:tcPr>
            <w:tcW w:w="75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  <w:spacing w:before="40"/>
              <w:rPr>
                <w:sz w:val="4"/>
              </w:rPr>
            </w:pPr>
          </w:p>
        </w:tc>
      </w:tr>
      <w:tr w:rsidR="00FD66A7">
        <w:trPr>
          <w:cantSplit/>
        </w:trPr>
        <w:tc>
          <w:tcPr>
            <w:tcW w:w="326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D66A7" w:rsidRDefault="00FD66A7">
            <w:pPr>
              <w:pStyle w:val="zelle7"/>
            </w:pPr>
            <w:permStart w:id="904099855" w:edGrp="everyone" w:colFirst="1" w:colLast="1"/>
            <w:permStart w:id="1973777041" w:edGrp="everyone" w:colFirst="2" w:colLast="2"/>
            <w:permStart w:id="624825305" w:edGrp="everyone" w:colFirst="3" w:colLast="3"/>
            <w:permStart w:id="1611661620" w:edGrp="everyone" w:colFirst="4" w:colLast="4"/>
            <w:permEnd w:id="1788282338"/>
            <w:permEnd w:id="671771328"/>
            <w:permEnd w:id="2109492168"/>
            <w:permEnd w:id="1295015817"/>
            <w:r>
              <w:rPr>
                <w:b/>
              </w:rPr>
              <w:t>2.4  Gesamtzuschläge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7"/>
              <w:jc w:val="center"/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7"/>
              <w:jc w:val="center"/>
            </w:pP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7"/>
              <w:jc w:val="center"/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D66A7" w:rsidRDefault="00FD66A7" w:rsidP="00487101">
            <w:pPr>
              <w:pStyle w:val="zelle7"/>
              <w:jc w:val="center"/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7"/>
            </w:pPr>
          </w:p>
        </w:tc>
        <w:tc>
          <w:tcPr>
            <w:tcW w:w="75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  <w:spacing w:before="40"/>
            </w:pPr>
          </w:p>
        </w:tc>
      </w:tr>
      <w:permEnd w:id="904099855"/>
      <w:permEnd w:id="1973777041"/>
      <w:permEnd w:id="624825305"/>
      <w:permEnd w:id="1611661620"/>
      <w:tr w:rsidR="00FD66A7">
        <w:trPr>
          <w:cantSplit/>
        </w:trPr>
        <w:tc>
          <w:tcPr>
            <w:tcW w:w="32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D66A7" w:rsidRDefault="00FD66A7">
            <w:pPr>
              <w:pStyle w:val="Zelle6"/>
              <w:tabs>
                <w:tab w:val="left" w:pos="425"/>
              </w:tabs>
              <w:rPr>
                <w:sz w:val="4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>
            <w:pPr>
              <w:pStyle w:val="Zelle6"/>
              <w:rPr>
                <w:sz w:val="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>
            <w:pPr>
              <w:pStyle w:val="Zelle6"/>
              <w:rPr>
                <w:sz w:val="4"/>
              </w:rPr>
            </w:pPr>
          </w:p>
        </w:tc>
        <w:tc>
          <w:tcPr>
            <w:tcW w:w="103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>
            <w:pPr>
              <w:pStyle w:val="Zelle6"/>
              <w:rPr>
                <w:sz w:val="4"/>
              </w:rPr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6A7" w:rsidRDefault="00FD66A7">
            <w:pPr>
              <w:pStyle w:val="Zelle6"/>
              <w:rPr>
                <w:sz w:val="4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  <w:rPr>
                <w:sz w:val="4"/>
              </w:rPr>
            </w:pPr>
          </w:p>
        </w:tc>
        <w:tc>
          <w:tcPr>
            <w:tcW w:w="75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D66A7" w:rsidRDefault="00FD66A7">
            <w:pPr>
              <w:pStyle w:val="Zelle6"/>
              <w:rPr>
                <w:sz w:val="4"/>
              </w:rPr>
            </w:pPr>
          </w:p>
        </w:tc>
      </w:tr>
    </w:tbl>
    <w:p w:rsidR="00FD66A7" w:rsidRDefault="00FD66A7">
      <w:pPr>
        <w:pStyle w:val="zelle7"/>
      </w:pPr>
    </w:p>
    <w:sectPr w:rsidR="00FD66A7">
      <w:type w:val="continuous"/>
      <w:pgSz w:w="16840" w:h="11907" w:orient="landscape" w:code="9"/>
      <w:pgMar w:top="284" w:right="1106" w:bottom="284" w:left="567" w:header="113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66A7" w:rsidRDefault="00FD66A7">
      <w:pPr>
        <w:spacing w:before="0"/>
      </w:pPr>
      <w:r>
        <w:separator/>
      </w:r>
    </w:p>
  </w:endnote>
  <w:endnote w:type="continuationSeparator" w:id="0">
    <w:p w:rsidR="00FD66A7" w:rsidRDefault="00FD66A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66A7" w:rsidRDefault="00FD66A7">
      <w:pPr>
        <w:spacing w:before="0"/>
      </w:pPr>
      <w:r>
        <w:separator/>
      </w:r>
    </w:p>
  </w:footnote>
  <w:footnote w:type="continuationSeparator" w:id="0">
    <w:p w:rsidR="00FD66A7" w:rsidRDefault="00FD66A7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readOnly" w:formatting="1" w:enforcement="1" w:cryptProviderType="rsaAES" w:cryptAlgorithmClass="hash" w:cryptAlgorithmType="typeAny" w:cryptAlgorithmSid="14" w:cryptSpinCount="100000" w:hash="2463IStT4EQM/Lil7ZCkZM56sosVeef9UXPJux/bUL6soIBS3/XNfIE68/qYy5s9LjylpIUoE+RyMWI3qRtz+w==" w:salt="ziyh9A1P9+hETVL9g8SBog==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F68"/>
    <w:rsid w:val="00301E88"/>
    <w:rsid w:val="003F7558"/>
    <w:rsid w:val="00482F68"/>
    <w:rsid w:val="00487101"/>
    <w:rsid w:val="00716C65"/>
    <w:rsid w:val="008C2BF2"/>
    <w:rsid w:val="00A078CD"/>
    <w:rsid w:val="00AE06BE"/>
    <w:rsid w:val="00BB76E2"/>
    <w:rsid w:val="00CC16D6"/>
    <w:rsid w:val="00F83946"/>
    <w:rsid w:val="00FD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19FD62"/>
  <w15:chartTrackingRefBased/>
  <w15:docId w15:val="{77D0E85A-E5A5-472D-9003-AC44D193E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spacing w:before="80"/>
      <w:jc w:val="both"/>
      <w:textAlignment w:val="baseline"/>
    </w:pPr>
    <w:rPr>
      <w:rFonts w:ascii="Arial" w:hAnsi="Arial"/>
      <w:sz w:val="18"/>
    </w:rPr>
  </w:style>
  <w:style w:type="paragraph" w:styleId="berschrift1">
    <w:name w:val="heading 1"/>
    <w:basedOn w:val="Standard"/>
    <w:next w:val="Standard"/>
    <w:qFormat/>
    <w:pPr>
      <w:keepNext/>
      <w:spacing w:before="60"/>
      <w:ind w:left="709" w:hanging="709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spacing w:before="120"/>
      <w:ind w:left="709" w:hanging="709"/>
      <w:outlineLvl w:val="1"/>
    </w:pPr>
  </w:style>
  <w:style w:type="paragraph" w:styleId="berschrift3">
    <w:name w:val="heading 3"/>
    <w:basedOn w:val="Standard"/>
    <w:next w:val="Standard"/>
    <w:qFormat/>
    <w:pPr>
      <w:keepNext/>
      <w:spacing w:before="240" w:after="60"/>
      <w:ind w:left="51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ind w:left="51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ind w:left="51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ind w:left="510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spacing w:before="240" w:after="60"/>
      <w:ind w:left="51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ind w:left="51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ind w:left="510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elle">
    <w:name w:val="Zelle"/>
    <w:basedOn w:val="Feld"/>
    <w:rPr>
      <w:rFonts w:ascii="Arial" w:hAnsi="Arial"/>
      <w:noProof/>
      <w:color w:val="000000"/>
      <w:sz w:val="18"/>
    </w:rPr>
  </w:style>
  <w:style w:type="paragraph" w:styleId="Funotentext">
    <w:name w:val="footnote text"/>
    <w:basedOn w:val="Standard"/>
    <w:semiHidden/>
    <w:pPr>
      <w:spacing w:after="40"/>
    </w:pPr>
    <w:rPr>
      <w:sz w:val="16"/>
    </w:rPr>
  </w:style>
  <w:style w:type="paragraph" w:customStyle="1" w:styleId="absatzneu">
    <w:name w:val="absatzneu"/>
    <w:basedOn w:val="Standard"/>
    <w:pPr>
      <w:tabs>
        <w:tab w:val="left" w:pos="624"/>
        <w:tab w:val="left" w:pos="1418"/>
      </w:tabs>
      <w:spacing w:before="60"/>
      <w:ind w:left="1191" w:hanging="624"/>
    </w:pPr>
  </w:style>
  <w:style w:type="paragraph" w:styleId="Listennummer">
    <w:name w:val="List Number"/>
    <w:basedOn w:val="Standard"/>
    <w:semiHidden/>
    <w:pPr>
      <w:ind w:left="908" w:hanging="284"/>
    </w:pPr>
  </w:style>
  <w:style w:type="paragraph" w:customStyle="1" w:styleId="Standard1">
    <w:name w:val="Standard1"/>
    <w:basedOn w:val="Standard"/>
    <w:pPr>
      <w:spacing w:before="0"/>
      <w:ind w:left="709"/>
      <w:jc w:val="left"/>
    </w:pPr>
  </w:style>
  <w:style w:type="paragraph" w:customStyle="1" w:styleId="Standard2">
    <w:name w:val="Standard2"/>
    <w:basedOn w:val="Standard"/>
    <w:pPr>
      <w:spacing w:before="120"/>
      <w:ind w:left="907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paragraph" w:customStyle="1" w:styleId="1berschrift">
    <w:name w:val="1. Überschrift"/>
    <w:basedOn w:val="Standard"/>
    <w:pPr>
      <w:spacing w:before="120"/>
      <w:ind w:left="567" w:hanging="567"/>
    </w:pPr>
    <w:rPr>
      <w:b/>
      <w:sz w:val="22"/>
    </w:rPr>
  </w:style>
  <w:style w:type="paragraph" w:customStyle="1" w:styleId="2berschrift">
    <w:name w:val="2. Überschrift"/>
    <w:basedOn w:val="Standard"/>
    <w:pPr>
      <w:spacing w:before="360"/>
      <w:ind w:hanging="567"/>
    </w:pPr>
    <w:rPr>
      <w:b/>
    </w:rPr>
  </w:style>
  <w:style w:type="paragraph" w:customStyle="1" w:styleId="normabs">
    <w:name w:val="normabs"/>
    <w:basedOn w:val="Standard"/>
    <w:pPr>
      <w:spacing w:before="110"/>
      <w:ind w:left="510"/>
    </w:pPr>
  </w:style>
  <w:style w:type="paragraph" w:customStyle="1" w:styleId="normZeile">
    <w:name w:val="normZeile"/>
    <w:basedOn w:val="berschrift2"/>
    <w:pPr>
      <w:tabs>
        <w:tab w:val="left" w:pos="2268"/>
        <w:tab w:val="left" w:pos="4196"/>
        <w:tab w:val="left" w:pos="4423"/>
        <w:tab w:val="left" w:pos="5812"/>
        <w:tab w:val="left" w:pos="6978"/>
        <w:tab w:val="left" w:pos="7513"/>
      </w:tabs>
      <w:ind w:left="624" w:firstLine="85"/>
      <w:outlineLvl w:val="9"/>
    </w:pPr>
    <w:rPr>
      <w:b/>
      <w:i/>
    </w:rPr>
  </w:style>
  <w:style w:type="paragraph" w:customStyle="1" w:styleId="Zelle1">
    <w:name w:val="Zelle1"/>
    <w:basedOn w:val="Standard"/>
    <w:pPr>
      <w:spacing w:before="60" w:after="60"/>
    </w:pPr>
    <w:rPr>
      <w:noProof/>
      <w:color w:val="000000"/>
      <w:sz w:val="16"/>
    </w:rPr>
  </w:style>
  <w:style w:type="paragraph" w:customStyle="1" w:styleId="Zusatz">
    <w:name w:val="Zusatz"/>
    <w:basedOn w:val="Standard"/>
    <w:pPr>
      <w:spacing w:before="0"/>
      <w:ind w:left="510"/>
    </w:pPr>
    <w:rPr>
      <w:b/>
    </w:rPr>
  </w:style>
  <w:style w:type="paragraph" w:customStyle="1" w:styleId="Zusatz2">
    <w:name w:val="Zusatz2"/>
    <w:basedOn w:val="Standard"/>
  </w:style>
  <w:style w:type="paragraph" w:customStyle="1" w:styleId="Absatz">
    <w:name w:val="+Absatz"/>
    <w:basedOn w:val="Standard"/>
    <w:pPr>
      <w:keepNext/>
      <w:tabs>
        <w:tab w:val="left" w:pos="1274"/>
        <w:tab w:val="right" w:pos="4393"/>
        <w:tab w:val="left" w:pos="5810"/>
        <w:tab w:val="left" w:pos="5951"/>
      </w:tabs>
      <w:spacing w:before="5" w:after="5" w:line="5" w:lineRule="atLeast"/>
      <w:ind w:left="565" w:right="141" w:hanging="565"/>
      <w:jc w:val="left"/>
    </w:pPr>
    <w:rPr>
      <w:rFonts w:ascii="Helvetica" w:hAnsi="Helvetica"/>
      <w:noProof/>
      <w:sz w:val="24"/>
    </w:rPr>
  </w:style>
  <w:style w:type="character" w:styleId="Kommentarzeichen">
    <w:name w:val="annotation reference"/>
    <w:basedOn w:val="Absatz-Standardschriftart"/>
    <w:semiHidden/>
    <w:rPr>
      <w:sz w:val="16"/>
    </w:rPr>
  </w:style>
  <w:style w:type="paragraph" w:customStyle="1" w:styleId="Aufzzelle">
    <w:name w:val="Aufzäzelle"/>
    <w:basedOn w:val="Standard"/>
    <w:pPr>
      <w:tabs>
        <w:tab w:val="left" w:pos="254"/>
      </w:tabs>
      <w:ind w:left="993" w:hanging="284"/>
    </w:pPr>
  </w:style>
  <w:style w:type="character" w:styleId="Endnotenzeichen">
    <w:name w:val="endnote reference"/>
    <w:basedOn w:val="Absatz-Standardschriftart"/>
    <w:semiHidden/>
    <w:rPr>
      <w:rFonts w:ascii="Arial" w:hAnsi="Arial"/>
      <w:sz w:val="12"/>
      <w:vertAlign w:val="baseline"/>
    </w:rPr>
  </w:style>
  <w:style w:type="paragraph" w:customStyle="1" w:styleId="Feld">
    <w:name w:val="Feld"/>
    <w:basedOn w:val="Standard"/>
    <w:pPr>
      <w:spacing w:before="60" w:after="60"/>
    </w:pPr>
    <w:rPr>
      <w:rFonts w:ascii="Times New Roman" w:hAnsi="Times New Roman"/>
      <w:sz w:val="20"/>
    </w:rPr>
  </w:style>
  <w:style w:type="paragraph" w:customStyle="1" w:styleId="Feldohne">
    <w:name w:val="Feldohne"/>
    <w:basedOn w:val="Feld"/>
    <w:pPr>
      <w:tabs>
        <w:tab w:val="left" w:pos="709"/>
      </w:tabs>
      <w:ind w:left="45"/>
    </w:pPr>
  </w:style>
  <w:style w:type="paragraph" w:customStyle="1" w:styleId="Feldrechts">
    <w:name w:val="Feldrechts"/>
    <w:basedOn w:val="Feld"/>
    <w:pPr>
      <w:ind w:left="113"/>
      <w:jc w:val="right"/>
    </w:pPr>
  </w:style>
  <w:style w:type="paragraph" w:customStyle="1" w:styleId="Formularname">
    <w:name w:val="Formularname"/>
    <w:basedOn w:val="Standard"/>
    <w:pPr>
      <w:tabs>
        <w:tab w:val="right" w:pos="9072"/>
      </w:tabs>
      <w:spacing w:before="60"/>
      <w:ind w:left="567" w:right="136"/>
      <w:jc w:val="right"/>
    </w:pPr>
    <w:rPr>
      <w:b/>
      <w:sz w:val="22"/>
    </w:rPr>
  </w:style>
  <w:style w:type="paragraph" w:customStyle="1" w:styleId="Formularname2">
    <w:name w:val="Formularname2"/>
    <w:basedOn w:val="Standard"/>
    <w:pPr>
      <w:tabs>
        <w:tab w:val="right" w:pos="9072"/>
      </w:tabs>
      <w:spacing w:after="240"/>
      <w:ind w:left="425" w:right="136"/>
      <w:jc w:val="right"/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ind w:left="45"/>
    </w:p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ind w:left="45"/>
    </w:pPr>
  </w:style>
  <w:style w:type="paragraph" w:customStyle="1" w:styleId="Standardfeze">
    <w:name w:val="Standardfeze"/>
    <w:basedOn w:val="Standard"/>
    <w:pPr>
      <w:spacing w:before="240"/>
      <w:jc w:val="center"/>
    </w:pPr>
    <w:rPr>
      <w:b/>
    </w:rPr>
  </w:style>
  <w:style w:type="paragraph" w:customStyle="1" w:styleId="Standardze">
    <w:name w:val="Standardze"/>
    <w:basedOn w:val="Standard"/>
    <w:pPr>
      <w:spacing w:before="0"/>
      <w:jc w:val="center"/>
    </w:pPr>
  </w:style>
  <w:style w:type="paragraph" w:customStyle="1" w:styleId="Standzelle">
    <w:name w:val="Standzelle"/>
    <w:basedOn w:val="Standard"/>
    <w:pPr>
      <w:spacing w:before="120"/>
      <w:ind w:left="-113"/>
      <w:jc w:val="left"/>
    </w:pPr>
  </w:style>
  <w:style w:type="paragraph" w:customStyle="1" w:styleId="Zellberschrift1">
    <w:name w:val="Zellüberschrift1"/>
    <w:basedOn w:val="Standzelle"/>
    <w:pPr>
      <w:spacing w:before="240"/>
    </w:pPr>
    <w:rPr>
      <w:b/>
      <w:sz w:val="22"/>
    </w:rPr>
  </w:style>
  <w:style w:type="paragraph" w:customStyle="1" w:styleId="Feld9">
    <w:name w:val="Feld9"/>
    <w:basedOn w:val="Feld"/>
    <w:pPr>
      <w:spacing w:after="0"/>
    </w:pPr>
    <w:rPr>
      <w:sz w:val="18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before="40"/>
    </w:pPr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inword\Texte\EHBPreis1a.doc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EHBPreis1a.doc.dot</Template>
  <TotalTime>0</TotalTime>
  <Pages>1</Pages>
  <Words>248</Words>
  <Characters>2103</Characters>
  <Application>Microsoft Office Word</Application>
  <DocSecurity>8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EFB-Preis 1a </vt:lpstr>
      </vt:variant>
      <vt:variant>
        <vt:i4>0</vt:i4>
      </vt:variant>
    </vt:vector>
  </HeadingPairs>
  <TitlesOfParts>
    <vt:vector size="1" baseType="lpstr">
      <vt:lpstr>EFB-Preis 1a</vt:lpstr>
    </vt:vector>
  </TitlesOfParts>
  <Company> 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EFB-Preis 1a</dc:title>
  <dc:subject>Angaben zur Preisermittl. bei Zuschlagskalkulation (311)</dc:subject>
  <dc:creator>Frau Clemens</dc:creator>
  <cp:keywords/>
  <dc:description/>
  <cp:lastModifiedBy>R66ev003</cp:lastModifiedBy>
  <cp:revision>3</cp:revision>
  <cp:lastPrinted>2007-03-15T12:10:00Z</cp:lastPrinted>
  <dcterms:created xsi:type="dcterms:W3CDTF">2025-11-21T10:14:00Z</dcterms:created>
  <dcterms:modified xsi:type="dcterms:W3CDTF">2025-12-19T10:14:00Z</dcterms:modified>
</cp:coreProperties>
</file>